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3C50" w14:textId="77777777" w:rsidR="003E116E" w:rsidRDefault="003E116E" w:rsidP="00ED5E55">
      <w:pPr>
        <w:ind w:left="6463"/>
        <w:rPr>
          <w:rtl/>
        </w:rPr>
      </w:pPr>
    </w:p>
    <w:p w14:paraId="7AD71D3A" w14:textId="77777777" w:rsidR="000F08DE" w:rsidRDefault="000F08DE" w:rsidP="000F08DE">
      <w:pPr>
        <w:ind w:left="6463"/>
        <w:jc w:val="right"/>
        <w:rPr>
          <w:rFonts w:ascii="David" w:hAnsi="David" w:cs="David"/>
          <w:rtl/>
        </w:rPr>
      </w:pPr>
    </w:p>
    <w:p w14:paraId="5AAD76EB" w14:textId="41244E31" w:rsidR="005144F5" w:rsidRPr="002250D0" w:rsidRDefault="000F08DE" w:rsidP="000F08DE">
      <w:pPr>
        <w:ind w:left="6463"/>
        <w:jc w:val="right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fldChar w:fldCharType="begin"/>
      </w:r>
      <w:r>
        <w:rPr>
          <w:rFonts w:ascii="David" w:hAnsi="David" w:cs="David"/>
          <w:rtl/>
        </w:rPr>
        <w:instrText xml:space="preserve"> </w:instrText>
      </w:r>
      <w:r>
        <w:rPr>
          <w:rFonts w:ascii="David" w:hAnsi="David" w:cs="David" w:hint="cs"/>
        </w:rPr>
        <w:instrText>DATE</w:instrText>
      </w:r>
      <w:r>
        <w:rPr>
          <w:rFonts w:ascii="David" w:hAnsi="David" w:cs="David" w:hint="cs"/>
          <w:rtl/>
        </w:rPr>
        <w:instrText xml:space="preserve"> \@ "</w:instrText>
      </w:r>
      <w:r>
        <w:rPr>
          <w:rFonts w:ascii="David" w:hAnsi="David" w:cs="David" w:hint="cs"/>
        </w:rPr>
        <w:instrText>d MMMM, yyyy" \h</w:instrText>
      </w:r>
      <w:r>
        <w:rPr>
          <w:rFonts w:ascii="David" w:hAnsi="David" w:cs="David"/>
          <w:rtl/>
        </w:rPr>
        <w:instrText xml:space="preserve"> </w:instrText>
      </w:r>
      <w:r>
        <w:rPr>
          <w:rFonts w:ascii="David" w:hAnsi="David" w:cs="David"/>
          <w:rtl/>
        </w:rPr>
        <w:fldChar w:fldCharType="separate"/>
      </w:r>
      <w:r w:rsidR="009548C7">
        <w:rPr>
          <w:rFonts w:ascii="David" w:hAnsi="David" w:cs="David"/>
          <w:noProof/>
          <w:rtl/>
        </w:rPr>
        <w:t>‏ה' כסלו, תשפ"ו</w:t>
      </w:r>
      <w:r>
        <w:rPr>
          <w:rFonts w:ascii="David" w:hAnsi="David" w:cs="David"/>
          <w:rtl/>
        </w:rPr>
        <w:fldChar w:fldCharType="end"/>
      </w:r>
      <w:r w:rsidR="005144F5" w:rsidRPr="002250D0">
        <w:rPr>
          <w:rFonts w:ascii="David" w:hAnsi="David" w:cs="David"/>
          <w:rtl/>
        </w:rPr>
        <w:fldChar w:fldCharType="begin"/>
      </w:r>
      <w:r w:rsidR="005144F5" w:rsidRPr="002250D0">
        <w:rPr>
          <w:rFonts w:ascii="David" w:hAnsi="David" w:cs="David"/>
          <w:rtl/>
        </w:rPr>
        <w:instrText xml:space="preserve"> </w:instrText>
      </w:r>
      <w:r w:rsidR="005144F5" w:rsidRPr="002250D0">
        <w:rPr>
          <w:rFonts w:ascii="David" w:hAnsi="David" w:cs="David"/>
        </w:rPr>
        <w:instrText>DATE</w:instrText>
      </w:r>
      <w:r w:rsidR="005144F5" w:rsidRPr="002250D0">
        <w:rPr>
          <w:rFonts w:ascii="David" w:hAnsi="David" w:cs="David"/>
          <w:rtl/>
        </w:rPr>
        <w:instrText xml:space="preserve"> \@ "</w:instrText>
      </w:r>
      <w:r w:rsidR="005144F5" w:rsidRPr="002250D0">
        <w:rPr>
          <w:rFonts w:ascii="David" w:hAnsi="David" w:cs="David"/>
        </w:rPr>
        <w:instrText>d MMMM, yyyy</w:instrText>
      </w:r>
      <w:r w:rsidR="005144F5" w:rsidRPr="002250D0">
        <w:rPr>
          <w:rFonts w:ascii="David" w:hAnsi="David" w:cs="David"/>
          <w:rtl/>
        </w:rPr>
        <w:instrText xml:space="preserve">" </w:instrText>
      </w:r>
      <w:r w:rsidR="005144F5" w:rsidRPr="002250D0">
        <w:rPr>
          <w:rFonts w:ascii="David" w:hAnsi="David" w:cs="David"/>
          <w:rtl/>
        </w:rPr>
        <w:fldChar w:fldCharType="separate"/>
      </w:r>
      <w:r w:rsidR="009548C7">
        <w:rPr>
          <w:rFonts w:ascii="David" w:hAnsi="David" w:cs="David"/>
          <w:noProof/>
          <w:rtl/>
        </w:rPr>
        <w:t>‏25 נובמבר, 2025</w:t>
      </w:r>
      <w:r w:rsidR="005144F5" w:rsidRPr="002250D0">
        <w:rPr>
          <w:rFonts w:ascii="David" w:hAnsi="David" w:cs="David"/>
          <w:rtl/>
        </w:rPr>
        <w:fldChar w:fldCharType="end"/>
      </w:r>
    </w:p>
    <w:p w14:paraId="6B52316C" w14:textId="77777777" w:rsidR="00025D1B" w:rsidRPr="00025D1B" w:rsidRDefault="00025D1B" w:rsidP="00025D1B">
      <w:pPr>
        <w:spacing w:line="276" w:lineRule="auto"/>
        <w:rPr>
          <w:rFonts w:ascii="Arial" w:hAnsi="Arial" w:cs="David"/>
          <w:b/>
          <w:bCs/>
          <w:rtl/>
        </w:rPr>
      </w:pPr>
    </w:p>
    <w:p w14:paraId="4B3EFB16" w14:textId="77777777" w:rsidR="002250D0" w:rsidRDefault="002250D0" w:rsidP="002250D0">
      <w:pPr>
        <w:spacing w:line="276" w:lineRule="auto"/>
        <w:rPr>
          <w:rFonts w:ascii="David" w:hAnsi="David" w:cs="David"/>
          <w:b/>
          <w:bCs/>
          <w:rtl/>
        </w:rPr>
      </w:pPr>
    </w:p>
    <w:p w14:paraId="51FC0A22" w14:textId="6C6911B1" w:rsidR="002250D0" w:rsidRDefault="002250D0" w:rsidP="002250D0">
      <w:pPr>
        <w:rPr>
          <w:rFonts w:ascii="David" w:hAnsi="David" w:cs="David"/>
          <w:rtl/>
        </w:rPr>
      </w:pPr>
    </w:p>
    <w:p w14:paraId="15D899A8" w14:textId="77777777" w:rsidR="00D3103F" w:rsidRPr="002250D0" w:rsidRDefault="00D3103F" w:rsidP="002250D0">
      <w:pPr>
        <w:rPr>
          <w:rFonts w:ascii="David" w:hAnsi="David" w:cs="David"/>
          <w:rtl/>
        </w:rPr>
      </w:pPr>
    </w:p>
    <w:p w14:paraId="4D1D8B6C" w14:textId="77777777" w:rsidR="002250D0" w:rsidRPr="002250D0" w:rsidRDefault="002250D0" w:rsidP="002250D0">
      <w:pPr>
        <w:rPr>
          <w:rFonts w:ascii="David" w:hAnsi="David" w:cs="David"/>
          <w:rtl/>
        </w:rPr>
      </w:pPr>
    </w:p>
    <w:p w14:paraId="017A9C9C" w14:textId="4E6D9424" w:rsidR="002250D0" w:rsidRPr="002250D0" w:rsidRDefault="00F2561B" w:rsidP="00EE6D5C">
      <w:pPr>
        <w:jc w:val="center"/>
        <w:rPr>
          <w:rFonts w:ascii="David" w:hAnsi="David" w:cs="David"/>
          <w:b/>
          <w:bCs/>
          <w:u w:val="single"/>
        </w:rPr>
      </w:pPr>
      <w:r w:rsidRPr="00F2561B">
        <w:rPr>
          <w:rFonts w:ascii="Arial" w:hAnsi="Arial" w:cs="David"/>
          <w:b/>
          <w:bCs/>
          <w:sz w:val="28"/>
          <w:szCs w:val="28"/>
          <w:u w:val="single"/>
          <w:rtl/>
        </w:rPr>
        <w:t xml:space="preserve">מכרז מס' </w:t>
      </w:r>
      <w:r w:rsidRPr="00F2561B">
        <w:rPr>
          <w:rFonts w:ascii="Arial" w:hAnsi="Arial" w:cs="David" w:hint="cs"/>
          <w:b/>
          <w:bCs/>
          <w:sz w:val="28"/>
          <w:szCs w:val="28"/>
          <w:u w:val="single"/>
          <w:rtl/>
        </w:rPr>
        <w:t>2</w:t>
      </w:r>
      <w:r w:rsidR="00EE6D5C">
        <w:rPr>
          <w:rFonts w:ascii="Arial" w:hAnsi="Arial" w:cs="David" w:hint="cs"/>
          <w:b/>
          <w:bCs/>
          <w:sz w:val="28"/>
          <w:szCs w:val="28"/>
          <w:u w:val="single"/>
          <w:rtl/>
        </w:rPr>
        <w:t>9</w:t>
      </w:r>
      <w:r w:rsidRPr="00F2561B">
        <w:rPr>
          <w:rFonts w:ascii="Arial" w:hAnsi="Arial" w:cs="David" w:hint="cs"/>
          <w:b/>
          <w:bCs/>
          <w:sz w:val="28"/>
          <w:szCs w:val="28"/>
          <w:u w:val="single"/>
          <w:rtl/>
        </w:rPr>
        <w:t>/</w:t>
      </w:r>
      <w:r w:rsidR="00EE6D5C">
        <w:rPr>
          <w:rFonts w:ascii="Arial" w:hAnsi="Arial" w:cs="David" w:hint="cs"/>
          <w:b/>
          <w:bCs/>
          <w:sz w:val="28"/>
          <w:szCs w:val="28"/>
          <w:u w:val="single"/>
          <w:rtl/>
        </w:rPr>
        <w:t>10</w:t>
      </w:r>
      <w:r w:rsidRPr="00F2561B">
        <w:rPr>
          <w:rFonts w:ascii="Arial" w:hAnsi="Arial" w:cs="David" w:hint="cs"/>
          <w:b/>
          <w:bCs/>
          <w:sz w:val="28"/>
          <w:szCs w:val="28"/>
          <w:u w:val="single"/>
          <w:rtl/>
        </w:rPr>
        <w:t>.2025</w:t>
      </w:r>
      <w:r w:rsidR="00EE6D5C">
        <w:rPr>
          <w:rFonts w:ascii="Arial" w:hAnsi="Arial" w:cs="David" w:hint="cs"/>
          <w:b/>
          <w:bCs/>
          <w:sz w:val="28"/>
          <w:szCs w:val="28"/>
          <w:u w:val="single"/>
          <w:rtl/>
        </w:rPr>
        <w:t xml:space="preserve"> </w:t>
      </w:r>
      <w:r w:rsidR="00EE6D5C" w:rsidRPr="00EE6D5C">
        <w:rPr>
          <w:rFonts w:ascii="Arial" w:hAnsi="Arial" w:cs="David"/>
          <w:b/>
          <w:bCs/>
          <w:sz w:val="28"/>
          <w:szCs w:val="28"/>
          <w:u w:val="single"/>
          <w:rtl/>
        </w:rPr>
        <w:t>לשירותי חנייה סלולארית עבור בעלי רכבים צמודים ועובדי המשרד ברמת אשכול ירושלים</w:t>
      </w:r>
      <w:r w:rsidRPr="00F2561B">
        <w:rPr>
          <w:rFonts w:ascii="Arial" w:hAnsi="Arial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6209C0D5" w14:textId="0D36ACFF" w:rsidR="002250D0" w:rsidRDefault="002250D0" w:rsidP="00025D1B">
      <w:pPr>
        <w:spacing w:line="276" w:lineRule="auto"/>
        <w:rPr>
          <w:rFonts w:ascii="David" w:hAnsi="David" w:cs="David"/>
          <w:rtl/>
        </w:rPr>
      </w:pPr>
    </w:p>
    <w:p w14:paraId="059758C7" w14:textId="2CD63005" w:rsidR="000F08DE" w:rsidRPr="000F08DE" w:rsidRDefault="000F08DE" w:rsidP="000F08DE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0F08DE">
        <w:rPr>
          <w:rFonts w:ascii="David" w:hAnsi="David" w:cs="David" w:hint="cs"/>
          <w:b/>
          <w:bCs/>
          <w:sz w:val="28"/>
          <w:szCs w:val="28"/>
          <w:u w:val="single"/>
          <w:rtl/>
        </w:rPr>
        <w:t>הודעת ביטול</w:t>
      </w:r>
    </w:p>
    <w:p w14:paraId="5D916E07" w14:textId="58EAAC5C" w:rsidR="00F2561B" w:rsidRDefault="00F2561B" w:rsidP="00F2561B">
      <w:pPr>
        <w:spacing w:line="360" w:lineRule="auto"/>
        <w:rPr>
          <w:rFonts w:ascii="David" w:hAnsi="David" w:cs="David"/>
          <w:rtl/>
        </w:rPr>
      </w:pPr>
    </w:p>
    <w:p w14:paraId="3DE32C60" w14:textId="77777777" w:rsidR="000F08DE" w:rsidRDefault="000F08DE" w:rsidP="00F2561B">
      <w:pPr>
        <w:spacing w:line="360" w:lineRule="auto"/>
        <w:rPr>
          <w:rFonts w:ascii="David" w:hAnsi="David" w:cs="David"/>
          <w:rtl/>
        </w:rPr>
      </w:pPr>
    </w:p>
    <w:p w14:paraId="78AAC08B" w14:textId="197728B8" w:rsidR="003D755F" w:rsidRPr="00EE6D5C" w:rsidRDefault="000F08DE" w:rsidP="00D3103F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ועדת המכרזים , בישיבתה מיום 24.11.25 דיון 103233 החליטה כי </w:t>
      </w:r>
      <w:r w:rsidR="00EE6D5C">
        <w:rPr>
          <w:rFonts w:ascii="David" w:hAnsi="David" w:cs="David" w:hint="cs"/>
          <w:rtl/>
        </w:rPr>
        <w:t xml:space="preserve">לאור העובדה </w:t>
      </w:r>
      <w:r w:rsidR="00D3103F">
        <w:rPr>
          <w:rFonts w:ascii="David" w:hAnsi="David" w:cs="David" w:hint="cs"/>
          <w:rtl/>
        </w:rPr>
        <w:t>ש</w:t>
      </w:r>
      <w:r w:rsidR="00EE6D5C">
        <w:rPr>
          <w:rFonts w:ascii="David" w:hAnsi="David" w:cs="David" w:hint="cs"/>
          <w:rtl/>
        </w:rPr>
        <w:t>קיים מכרז מ</w:t>
      </w:r>
      <w:r>
        <w:rPr>
          <w:rFonts w:ascii="David" w:hAnsi="David" w:cs="David" w:hint="cs"/>
          <w:rtl/>
        </w:rPr>
        <w:t>ר</w:t>
      </w:r>
      <w:r w:rsidR="00EE6D5C">
        <w:rPr>
          <w:rFonts w:ascii="David" w:hAnsi="David" w:cs="David" w:hint="cs"/>
          <w:rtl/>
        </w:rPr>
        <w:t xml:space="preserve">כזי של מינהל הרכש </w:t>
      </w:r>
      <w:r w:rsidR="00D3103F">
        <w:rPr>
          <w:rFonts w:ascii="David" w:hAnsi="David" w:cs="David" w:hint="cs"/>
          <w:rtl/>
        </w:rPr>
        <w:t xml:space="preserve"> הממשלתי </w:t>
      </w:r>
      <w:r w:rsidR="00EE6D5C">
        <w:rPr>
          <w:rFonts w:ascii="David" w:hAnsi="David" w:cs="David" w:hint="cs"/>
          <w:rtl/>
        </w:rPr>
        <w:t>לשירותי</w:t>
      </w:r>
      <w:r w:rsidR="00EE6D5C">
        <w:rPr>
          <w:rFonts w:ascii="David" w:hAnsi="David" w:cs="David" w:hint="cs"/>
          <w:b/>
          <w:bCs/>
          <w:rtl/>
        </w:rPr>
        <w:t xml:space="preserve"> </w:t>
      </w:r>
      <w:r w:rsidR="00EE6D5C" w:rsidRPr="00EE6D5C">
        <w:rPr>
          <w:rFonts w:ascii="David" w:hAnsi="David" w:cs="David" w:hint="cs"/>
          <w:rtl/>
        </w:rPr>
        <w:t>חנייה, המכרז מבוטל.</w:t>
      </w:r>
    </w:p>
    <w:p w14:paraId="49A99719" w14:textId="77777777" w:rsidR="00736413" w:rsidRPr="00025D1B" w:rsidRDefault="00736413" w:rsidP="00736413">
      <w:pPr>
        <w:rPr>
          <w:rFonts w:ascii="David" w:hAnsi="David" w:cs="David"/>
          <w:rtl/>
        </w:rPr>
      </w:pPr>
    </w:p>
    <w:p w14:paraId="0A1664A4" w14:textId="6D4F7D3A" w:rsidR="00736413" w:rsidRDefault="00736413" w:rsidP="00736413">
      <w:pPr>
        <w:rPr>
          <w:rFonts w:ascii="David" w:hAnsi="David" w:cs="David"/>
          <w:rtl/>
        </w:rPr>
      </w:pPr>
    </w:p>
    <w:p w14:paraId="1D84024C" w14:textId="6C58EA8F" w:rsidR="00EE6D5C" w:rsidRDefault="00EE6D5C" w:rsidP="00736413">
      <w:pPr>
        <w:rPr>
          <w:rFonts w:ascii="David" w:hAnsi="David" w:cs="David"/>
          <w:rtl/>
        </w:rPr>
      </w:pPr>
    </w:p>
    <w:p w14:paraId="2A2B5EB2" w14:textId="5CDC981F" w:rsidR="00EE6D5C" w:rsidRDefault="00EE6D5C" w:rsidP="00736413">
      <w:pPr>
        <w:rPr>
          <w:rFonts w:ascii="David" w:hAnsi="David" w:cs="David"/>
          <w:rtl/>
        </w:rPr>
      </w:pPr>
    </w:p>
    <w:p w14:paraId="15C4C5B7" w14:textId="77777777" w:rsidR="00EE6D5C" w:rsidRPr="00025D1B" w:rsidRDefault="00EE6D5C" w:rsidP="00736413">
      <w:pPr>
        <w:rPr>
          <w:rFonts w:ascii="David" w:hAnsi="David" w:cs="David"/>
          <w:rtl/>
        </w:rPr>
      </w:pPr>
    </w:p>
    <w:p w14:paraId="181F90CB" w14:textId="77777777" w:rsidR="00736413" w:rsidRPr="00025D1B" w:rsidRDefault="00736413" w:rsidP="00736413">
      <w:pPr>
        <w:rPr>
          <w:rFonts w:ascii="David" w:hAnsi="David" w:cs="David"/>
          <w:rtl/>
        </w:rPr>
      </w:pPr>
    </w:p>
    <w:p w14:paraId="0E026B7B" w14:textId="20C95838" w:rsidR="00736413" w:rsidRDefault="00736413" w:rsidP="00736413">
      <w:pPr>
        <w:rPr>
          <w:rFonts w:ascii="David" w:hAnsi="David" w:cs="David"/>
          <w:b/>
          <w:bCs/>
          <w:rtl/>
        </w:rPr>
      </w:pP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rtl/>
        </w:rPr>
        <w:tab/>
      </w:r>
      <w:r w:rsidRPr="00025D1B">
        <w:rPr>
          <w:rFonts w:ascii="David" w:hAnsi="David" w:cs="David"/>
          <w:b/>
          <w:bCs/>
          <w:rtl/>
        </w:rPr>
        <w:t>בכבוד רב,</w:t>
      </w:r>
    </w:p>
    <w:p w14:paraId="6BD27C55" w14:textId="04F8C3D7" w:rsidR="000F08DE" w:rsidRDefault="000F08DE" w:rsidP="00736413">
      <w:pPr>
        <w:rPr>
          <w:rFonts w:ascii="David" w:hAnsi="David" w:cs="David"/>
          <w:b/>
          <w:bCs/>
          <w:rtl/>
        </w:rPr>
      </w:pPr>
    </w:p>
    <w:p w14:paraId="36314593" w14:textId="442E81FB" w:rsidR="00736413" w:rsidRPr="00025D1B" w:rsidRDefault="000F08DE" w:rsidP="00D3103F">
      <w:pPr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 w:rsidR="00D3103F">
        <w:rPr>
          <w:rFonts w:ascii="David" w:hAnsi="David" w:cs="David"/>
          <w:b/>
          <w:bCs/>
          <w:rtl/>
        </w:rPr>
        <w:tab/>
      </w:r>
      <w:r w:rsidR="00D3103F">
        <w:rPr>
          <w:rFonts w:ascii="David" w:hAnsi="David" w:cs="David"/>
          <w:b/>
          <w:bCs/>
          <w:rtl/>
        </w:rPr>
        <w:tab/>
      </w:r>
      <w:r w:rsidR="00D3103F">
        <w:rPr>
          <w:rFonts w:ascii="David" w:hAnsi="David" w:cs="David"/>
          <w:b/>
          <w:bCs/>
          <w:rtl/>
        </w:rPr>
        <w:tab/>
      </w:r>
      <w:r w:rsidR="00D3103F">
        <w:rPr>
          <w:rFonts w:ascii="David" w:hAnsi="David" w:cs="David"/>
          <w:b/>
          <w:bCs/>
          <w:rtl/>
        </w:rPr>
        <w:tab/>
      </w:r>
      <w:r w:rsidR="00D3103F">
        <w:rPr>
          <w:rFonts w:ascii="David" w:hAnsi="David" w:cs="David"/>
          <w:b/>
          <w:bCs/>
          <w:rtl/>
        </w:rPr>
        <w:tab/>
      </w:r>
      <w:r>
        <w:rPr>
          <w:rFonts w:ascii="David" w:hAnsi="David" w:cs="David" w:hint="cs"/>
          <w:b/>
          <w:bCs/>
          <w:rtl/>
        </w:rPr>
        <w:t xml:space="preserve">       אורנה מיטמיגר</w:t>
      </w:r>
    </w:p>
    <w:p w14:paraId="0D0FB775" w14:textId="49D88EE4" w:rsidR="00736413" w:rsidRPr="00025D1B" w:rsidRDefault="000F08DE" w:rsidP="00D3103F">
      <w:pPr>
        <w:ind w:left="3770" w:firstLine="561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 </w:t>
      </w:r>
      <w:r w:rsidR="00736413" w:rsidRPr="00025D1B">
        <w:rPr>
          <w:rFonts w:ascii="David" w:hAnsi="David" w:cs="David"/>
          <w:b/>
          <w:bCs/>
          <w:rtl/>
        </w:rPr>
        <w:t>מ</w:t>
      </w:r>
      <w:r>
        <w:rPr>
          <w:rFonts w:ascii="David" w:hAnsi="David" w:cs="David" w:hint="cs"/>
          <w:b/>
          <w:bCs/>
          <w:rtl/>
        </w:rPr>
        <w:t>נהלת א</w:t>
      </w:r>
      <w:r w:rsidR="00736413" w:rsidRPr="00025D1B">
        <w:rPr>
          <w:rFonts w:ascii="David" w:hAnsi="David" w:cs="David"/>
          <w:b/>
          <w:bCs/>
          <w:rtl/>
        </w:rPr>
        <w:t>גף רכש מכ</w:t>
      </w:r>
      <w:r w:rsidR="00BE7AC3">
        <w:rPr>
          <w:rFonts w:ascii="David" w:hAnsi="David" w:cs="David" w:hint="cs"/>
          <w:b/>
          <w:bCs/>
          <w:rtl/>
        </w:rPr>
        <w:t>ר</w:t>
      </w:r>
      <w:r w:rsidR="00736413" w:rsidRPr="00025D1B">
        <w:rPr>
          <w:rFonts w:ascii="David" w:hAnsi="David" w:cs="David"/>
          <w:b/>
          <w:bCs/>
          <w:rtl/>
        </w:rPr>
        <w:t>זים והתקשרויות</w:t>
      </w:r>
    </w:p>
    <w:p w14:paraId="2EFDAD17" w14:textId="77777777" w:rsidR="00736413" w:rsidRPr="00025D1B" w:rsidRDefault="00736413" w:rsidP="00736413">
      <w:pPr>
        <w:ind w:left="5040" w:firstLine="720"/>
        <w:rPr>
          <w:rFonts w:ascii="David" w:hAnsi="David" w:cs="David"/>
          <w:b/>
          <w:bCs/>
          <w:rtl/>
        </w:rPr>
      </w:pPr>
    </w:p>
    <w:p w14:paraId="54E61DED" w14:textId="77777777" w:rsidR="00514ED9" w:rsidRPr="00025D1B" w:rsidRDefault="00514ED9" w:rsidP="00514ED9">
      <w:pPr>
        <w:spacing w:line="360" w:lineRule="auto"/>
        <w:jc w:val="center"/>
        <w:rPr>
          <w:b/>
          <w:bCs/>
          <w:rtl/>
        </w:rPr>
      </w:pPr>
    </w:p>
    <w:sectPr w:rsidR="00514ED9" w:rsidRPr="00025D1B" w:rsidSect="000F08DE">
      <w:headerReference w:type="default" r:id="rId8"/>
      <w:footerReference w:type="even" r:id="rId9"/>
      <w:footerReference w:type="default" r:id="rId10"/>
      <w:pgSz w:w="11906" w:h="16838"/>
      <w:pgMar w:top="1440" w:right="1800" w:bottom="2101" w:left="1800" w:header="426" w:footer="89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369B7" w14:textId="77777777" w:rsidR="00F40198" w:rsidRDefault="00F40198" w:rsidP="008967B5">
      <w:r>
        <w:separator/>
      </w:r>
    </w:p>
  </w:endnote>
  <w:endnote w:type="continuationSeparator" w:id="0">
    <w:p w14:paraId="100F8554" w14:textId="77777777" w:rsidR="00F40198" w:rsidRDefault="00F40198" w:rsidP="0089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FFAC" w14:textId="77777777" w:rsidR="00C43A2D" w:rsidRDefault="00C43A2D">
    <w:pPr>
      <w:pStyle w:val="a5"/>
    </w:pPr>
    <w:r>
      <w:rPr>
        <w:noProof/>
      </w:rPr>
      <w:drawing>
        <wp:inline distT="0" distB="0" distL="0" distR="0" wp14:anchorId="3BC89C8D" wp14:editId="1A2AA92A">
          <wp:extent cx="1359535" cy="1025525"/>
          <wp:effectExtent l="0" t="0" r="0" b="3175"/>
          <wp:docPr id="1" name="תמונה 1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1A85EDC" wp14:editId="634C1D60">
          <wp:extent cx="1359535" cy="1025525"/>
          <wp:effectExtent l="0" t="0" r="0" b="3175"/>
          <wp:docPr id="2" name="תמונה 2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A0FC4A9" wp14:editId="49F890F6">
          <wp:extent cx="1359535" cy="1025525"/>
          <wp:effectExtent l="0" t="0" r="0" b="3175"/>
          <wp:docPr id="3" name="תמונה 3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FDE1A16" wp14:editId="669BAD55">
          <wp:extent cx="1359535" cy="1025525"/>
          <wp:effectExtent l="0" t="0" r="0" b="3175"/>
          <wp:docPr id="4" name="תמונה 4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D5592EE" wp14:editId="56F2BABB">
          <wp:extent cx="1363287" cy="1022465"/>
          <wp:effectExtent l="0" t="0" r="8890" b="635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חינוך עם שרות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287" cy="102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0E2A" w14:textId="77777777" w:rsidR="007F161C" w:rsidRPr="000B5D18" w:rsidRDefault="007F161C" w:rsidP="007F161C">
    <w:pPr>
      <w:pStyle w:val="BasicParagraph"/>
      <w:tabs>
        <w:tab w:val="left" w:pos="3089"/>
        <w:tab w:val="center" w:pos="4252"/>
      </w:tabs>
      <w:spacing w:line="360" w:lineRule="auto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noProof/>
        <w:color w:val="3767A8"/>
        <w:sz w:val="18"/>
        <w:szCs w:val="18"/>
        <w:lang w:bidi="he-I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F284F4" wp14:editId="4AE3697E">
              <wp:simplePos x="0" y="0"/>
              <wp:positionH relativeFrom="column">
                <wp:posOffset>-1062990</wp:posOffset>
              </wp:positionH>
              <wp:positionV relativeFrom="paragraph">
                <wp:posOffset>64135</wp:posOffset>
              </wp:positionV>
              <wp:extent cx="7515225" cy="0"/>
              <wp:effectExtent l="0" t="0" r="9525" b="19050"/>
              <wp:wrapNone/>
              <wp:docPr id="9" name="מחבר ישר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3767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B2065B" id="מחבר ישר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7pt,5.05pt" to="508.0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" strokecolor="#3767a8" strokeweight=".5pt"/>
          </w:pict>
        </mc:Fallback>
      </mc:AlternateContent>
    </w:r>
  </w:p>
  <w:p w14:paraId="2B995998" w14:textId="77777777" w:rsidR="00A94396" w:rsidRDefault="00A94396" w:rsidP="00A94396">
    <w:pPr>
      <w:pStyle w:val="BasicParagraph"/>
      <w:tabs>
        <w:tab w:val="left" w:pos="979"/>
        <w:tab w:val="center" w:pos="4153"/>
      </w:tabs>
      <w:spacing w:after="120" w:line="360" w:lineRule="auto"/>
      <w:rPr>
        <w:rFonts w:ascii="Arial" w:hAnsi="Arial" w:cs="Arial"/>
        <w:b/>
        <w:bCs/>
        <w:color w:val="3767A8"/>
        <w:sz w:val="18"/>
        <w:szCs w:val="18"/>
        <w:lang w:bidi="he-IL"/>
      </w:rPr>
    </w:pPr>
    <w:bookmarkStart w:id="1" w:name="Titel5"/>
    <w:bookmarkEnd w:id="1"/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noProof/>
        <w:lang w:bidi="he-IL"/>
      </w:rPr>
      <w:drawing>
        <wp:anchor distT="0" distB="0" distL="114300" distR="114300" simplePos="0" relativeHeight="251663360" behindDoc="1" locked="0" layoutInCell="1" allowOverlap="1" wp14:anchorId="1152F359" wp14:editId="364E5860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רח' שבטי ישראל 34,ירושלים,91911  טל' 073-3933000 פקס 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350EEB1F" w14:textId="77777777" w:rsidR="00567598" w:rsidRPr="00A94396" w:rsidRDefault="00567598" w:rsidP="00A94396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E9874" w14:textId="77777777" w:rsidR="00F40198" w:rsidRDefault="00F40198" w:rsidP="008967B5">
      <w:r>
        <w:separator/>
      </w:r>
    </w:p>
  </w:footnote>
  <w:footnote w:type="continuationSeparator" w:id="0">
    <w:p w14:paraId="56DED169" w14:textId="77777777" w:rsidR="00F40198" w:rsidRDefault="00F40198" w:rsidP="00896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2E81" w14:textId="20EDBB13" w:rsidR="00DE410B" w:rsidRPr="000F08DE" w:rsidRDefault="00B8728C" w:rsidP="00DE410B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bookmarkStart w:id="0" w:name="Titel4"/>
    <w:bookmarkEnd w:id="0"/>
    <w:r w:rsidRPr="000F08DE">
      <w:rPr>
        <w:rFonts w:ascii="David" w:eastAsia="Calibri" w:hAnsi="David" w:cs="David"/>
        <w:b/>
        <w:bCs/>
        <w:noProof/>
        <w:color w:val="9F0000"/>
        <w:sz w:val="24"/>
        <w:szCs w:val="24"/>
      </w:rPr>
      <w:drawing>
        <wp:anchor distT="0" distB="0" distL="114300" distR="114300" simplePos="0" relativeHeight="251664384" behindDoc="1" locked="0" layoutInCell="1" allowOverlap="1" wp14:anchorId="308B044A" wp14:editId="60306612">
          <wp:simplePos x="0" y="0"/>
          <wp:positionH relativeFrom="column">
            <wp:posOffset>-941524</wp:posOffset>
          </wp:positionH>
          <wp:positionV relativeFrom="paragraph">
            <wp:posOffset>1270</wp:posOffset>
          </wp:positionV>
          <wp:extent cx="826770" cy="787400"/>
          <wp:effectExtent l="0" t="0" r="0" b="0"/>
          <wp:wrapNone/>
          <wp:docPr id="7" name="תמונה 7" descr="‏‏לכידה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‏‏לכידה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410B" w:rsidRPr="000F08DE">
      <w:rPr>
        <w:rFonts w:ascii="David" w:hAnsi="David" w:cs="David"/>
        <w:b/>
        <w:bCs/>
        <w:sz w:val="24"/>
        <w:szCs w:val="24"/>
        <w:rtl/>
      </w:rPr>
      <w:t>מדינת ישראל</w:t>
    </w:r>
  </w:p>
  <w:p w14:paraId="5A8BE3E0" w14:textId="24A422DB" w:rsidR="00DE410B" w:rsidRPr="000F08DE" w:rsidRDefault="00DE410B" w:rsidP="000F08DE">
    <w:pPr>
      <w:pStyle w:val="a3"/>
      <w:tabs>
        <w:tab w:val="left" w:pos="3341"/>
      </w:tabs>
      <w:jc w:val="center"/>
      <w:rPr>
        <w:rFonts w:ascii="David" w:hAnsi="David" w:cs="David"/>
        <w:b/>
        <w:bCs/>
        <w:sz w:val="24"/>
        <w:szCs w:val="24"/>
        <w:rtl/>
      </w:rPr>
    </w:pPr>
    <w:r w:rsidRPr="000F08DE">
      <w:rPr>
        <w:rFonts w:ascii="David" w:hAnsi="David" w:cs="David"/>
        <w:b/>
        <w:bCs/>
        <w:sz w:val="24"/>
        <w:szCs w:val="24"/>
        <w:rtl/>
      </w:rPr>
      <w:t>משרד החינוך</w:t>
    </w:r>
  </w:p>
  <w:p w14:paraId="43B2007C" w14:textId="0F7309BC" w:rsidR="00DE410B" w:rsidRPr="000F08DE" w:rsidRDefault="00DE410B" w:rsidP="000F08DE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0F08DE">
      <w:rPr>
        <w:rFonts w:ascii="David" w:hAnsi="David" w:cs="David"/>
        <w:b/>
        <w:bCs/>
        <w:sz w:val="24"/>
        <w:szCs w:val="24"/>
        <w:rtl/>
      </w:rPr>
      <w:t>אגף בכיר, תפעול רכש ולוגיסטיקה</w:t>
    </w:r>
  </w:p>
  <w:p w14:paraId="1EC97568" w14:textId="77777777" w:rsidR="00DE410B" w:rsidRPr="000F08DE" w:rsidRDefault="00DE410B" w:rsidP="000F08DE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0F08DE">
      <w:rPr>
        <w:rFonts w:ascii="David" w:hAnsi="David" w:cs="David"/>
        <w:b/>
        <w:bCs/>
        <w:sz w:val="24"/>
        <w:szCs w:val="24"/>
        <w:rtl/>
      </w:rPr>
      <w:t>אגף רכש, מכרזים והתקשרויות</w:t>
    </w:r>
  </w:p>
  <w:p w14:paraId="31A9E0E3" w14:textId="77777777" w:rsidR="00E112FB" w:rsidRPr="000F08DE" w:rsidRDefault="00E112FB" w:rsidP="000F08DE">
    <w:pPr>
      <w:pStyle w:val="a3"/>
      <w:jc w:val="center"/>
      <w:rPr>
        <w:sz w:val="24"/>
        <w:szCs w:val="24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F2575"/>
    <w:multiLevelType w:val="hybridMultilevel"/>
    <w:tmpl w:val="F790F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E21E3"/>
    <w:multiLevelType w:val="hybridMultilevel"/>
    <w:tmpl w:val="E362A162"/>
    <w:lvl w:ilvl="0" w:tplc="E1620F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30DBC"/>
    <w:multiLevelType w:val="hybridMultilevel"/>
    <w:tmpl w:val="349A45FC"/>
    <w:lvl w:ilvl="0" w:tplc="094869B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BD079D"/>
    <w:multiLevelType w:val="hybridMultilevel"/>
    <w:tmpl w:val="A802C8EA"/>
    <w:lvl w:ilvl="0" w:tplc="8982ACE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72"/>
    <w:rsid w:val="0000182D"/>
    <w:rsid w:val="00012074"/>
    <w:rsid w:val="00015B9C"/>
    <w:rsid w:val="0002499F"/>
    <w:rsid w:val="00025D1B"/>
    <w:rsid w:val="00031723"/>
    <w:rsid w:val="00031E35"/>
    <w:rsid w:val="0003271F"/>
    <w:rsid w:val="000362C7"/>
    <w:rsid w:val="0005569D"/>
    <w:rsid w:val="0006184B"/>
    <w:rsid w:val="0006237F"/>
    <w:rsid w:val="00073E75"/>
    <w:rsid w:val="00074160"/>
    <w:rsid w:val="000846B2"/>
    <w:rsid w:val="000A073E"/>
    <w:rsid w:val="000B0D79"/>
    <w:rsid w:val="000C20CE"/>
    <w:rsid w:val="000C2210"/>
    <w:rsid w:val="000E0E90"/>
    <w:rsid w:val="000E1AF1"/>
    <w:rsid w:val="000E58ED"/>
    <w:rsid w:val="000E7640"/>
    <w:rsid w:val="000F08DE"/>
    <w:rsid w:val="000F3A0D"/>
    <w:rsid w:val="000F6D7D"/>
    <w:rsid w:val="00106258"/>
    <w:rsid w:val="00114ED4"/>
    <w:rsid w:val="00124991"/>
    <w:rsid w:val="00126A8B"/>
    <w:rsid w:val="00126DF6"/>
    <w:rsid w:val="0012765D"/>
    <w:rsid w:val="001344F3"/>
    <w:rsid w:val="00143A9A"/>
    <w:rsid w:val="00144047"/>
    <w:rsid w:val="00145184"/>
    <w:rsid w:val="0014571C"/>
    <w:rsid w:val="00147CC9"/>
    <w:rsid w:val="00154B9A"/>
    <w:rsid w:val="00156E3D"/>
    <w:rsid w:val="00162B8F"/>
    <w:rsid w:val="00170C28"/>
    <w:rsid w:val="00176774"/>
    <w:rsid w:val="00176F53"/>
    <w:rsid w:val="0018043F"/>
    <w:rsid w:val="001870E5"/>
    <w:rsid w:val="00192A66"/>
    <w:rsid w:val="00192A7C"/>
    <w:rsid w:val="00193856"/>
    <w:rsid w:val="0019732A"/>
    <w:rsid w:val="001A65D6"/>
    <w:rsid w:val="001B2A7D"/>
    <w:rsid w:val="001C3C5A"/>
    <w:rsid w:val="001C65B5"/>
    <w:rsid w:val="001D3802"/>
    <w:rsid w:val="001E05EA"/>
    <w:rsid w:val="001E59C5"/>
    <w:rsid w:val="001E5DD8"/>
    <w:rsid w:val="001F04AC"/>
    <w:rsid w:val="001F7C29"/>
    <w:rsid w:val="00221065"/>
    <w:rsid w:val="00222071"/>
    <w:rsid w:val="002250D0"/>
    <w:rsid w:val="00225924"/>
    <w:rsid w:val="00227DEA"/>
    <w:rsid w:val="00232149"/>
    <w:rsid w:val="0023253F"/>
    <w:rsid w:val="00241F26"/>
    <w:rsid w:val="00244D8E"/>
    <w:rsid w:val="00250C24"/>
    <w:rsid w:val="002515CB"/>
    <w:rsid w:val="0025244A"/>
    <w:rsid w:val="002562B8"/>
    <w:rsid w:val="002653C7"/>
    <w:rsid w:val="002659B5"/>
    <w:rsid w:val="002669D3"/>
    <w:rsid w:val="00273220"/>
    <w:rsid w:val="0027385E"/>
    <w:rsid w:val="00273EDB"/>
    <w:rsid w:val="002741D1"/>
    <w:rsid w:val="0028319B"/>
    <w:rsid w:val="002902EE"/>
    <w:rsid w:val="002A080C"/>
    <w:rsid w:val="002A20E2"/>
    <w:rsid w:val="002B388D"/>
    <w:rsid w:val="002C0235"/>
    <w:rsid w:val="002C4316"/>
    <w:rsid w:val="002C49F1"/>
    <w:rsid w:val="002C544A"/>
    <w:rsid w:val="002E04D9"/>
    <w:rsid w:val="002E68BC"/>
    <w:rsid w:val="002F0275"/>
    <w:rsid w:val="0030143C"/>
    <w:rsid w:val="003020C8"/>
    <w:rsid w:val="003024C3"/>
    <w:rsid w:val="00303A21"/>
    <w:rsid w:val="0031450E"/>
    <w:rsid w:val="00316F3E"/>
    <w:rsid w:val="00320F8E"/>
    <w:rsid w:val="00325679"/>
    <w:rsid w:val="00332D1F"/>
    <w:rsid w:val="00344CBE"/>
    <w:rsid w:val="0035290A"/>
    <w:rsid w:val="00353294"/>
    <w:rsid w:val="003551B7"/>
    <w:rsid w:val="003552B9"/>
    <w:rsid w:val="00355A36"/>
    <w:rsid w:val="00361939"/>
    <w:rsid w:val="00366C85"/>
    <w:rsid w:val="00372161"/>
    <w:rsid w:val="00376437"/>
    <w:rsid w:val="00382E7B"/>
    <w:rsid w:val="003919AA"/>
    <w:rsid w:val="00392EC2"/>
    <w:rsid w:val="003961A2"/>
    <w:rsid w:val="003A1AAF"/>
    <w:rsid w:val="003A2D71"/>
    <w:rsid w:val="003A4624"/>
    <w:rsid w:val="003A70EB"/>
    <w:rsid w:val="003B4FC8"/>
    <w:rsid w:val="003B6E7F"/>
    <w:rsid w:val="003C17BD"/>
    <w:rsid w:val="003C60C6"/>
    <w:rsid w:val="003D3FE3"/>
    <w:rsid w:val="003D5601"/>
    <w:rsid w:val="003D755F"/>
    <w:rsid w:val="003E08B6"/>
    <w:rsid w:val="003E116E"/>
    <w:rsid w:val="003E1BAF"/>
    <w:rsid w:val="003E4896"/>
    <w:rsid w:val="003F2582"/>
    <w:rsid w:val="003F4D76"/>
    <w:rsid w:val="00410DAF"/>
    <w:rsid w:val="004174E6"/>
    <w:rsid w:val="004215E0"/>
    <w:rsid w:val="004220E9"/>
    <w:rsid w:val="0043552E"/>
    <w:rsid w:val="0044236D"/>
    <w:rsid w:val="0044594A"/>
    <w:rsid w:val="00446786"/>
    <w:rsid w:val="00454819"/>
    <w:rsid w:val="00454F2E"/>
    <w:rsid w:val="004566EB"/>
    <w:rsid w:val="00461AE6"/>
    <w:rsid w:val="00471E04"/>
    <w:rsid w:val="00471E1D"/>
    <w:rsid w:val="004858B1"/>
    <w:rsid w:val="004909EB"/>
    <w:rsid w:val="0049573D"/>
    <w:rsid w:val="00497EC4"/>
    <w:rsid w:val="004A0BCC"/>
    <w:rsid w:val="004B2790"/>
    <w:rsid w:val="004B450D"/>
    <w:rsid w:val="004C0CE3"/>
    <w:rsid w:val="004C1CC5"/>
    <w:rsid w:val="004E3408"/>
    <w:rsid w:val="004E6A66"/>
    <w:rsid w:val="004F4619"/>
    <w:rsid w:val="004F5A30"/>
    <w:rsid w:val="004F72F1"/>
    <w:rsid w:val="005042B2"/>
    <w:rsid w:val="00511991"/>
    <w:rsid w:val="005144F5"/>
    <w:rsid w:val="00514ED9"/>
    <w:rsid w:val="00524534"/>
    <w:rsid w:val="0052629C"/>
    <w:rsid w:val="00526EA6"/>
    <w:rsid w:val="00533B95"/>
    <w:rsid w:val="00536F6E"/>
    <w:rsid w:val="0055128A"/>
    <w:rsid w:val="00554A6E"/>
    <w:rsid w:val="00562341"/>
    <w:rsid w:val="00562C73"/>
    <w:rsid w:val="00563618"/>
    <w:rsid w:val="00567598"/>
    <w:rsid w:val="005713E1"/>
    <w:rsid w:val="005746C7"/>
    <w:rsid w:val="00575EFC"/>
    <w:rsid w:val="00583308"/>
    <w:rsid w:val="005851D4"/>
    <w:rsid w:val="0058723B"/>
    <w:rsid w:val="0059489F"/>
    <w:rsid w:val="00595887"/>
    <w:rsid w:val="00596216"/>
    <w:rsid w:val="005A07A7"/>
    <w:rsid w:val="005A080B"/>
    <w:rsid w:val="005A17DA"/>
    <w:rsid w:val="005A1DB3"/>
    <w:rsid w:val="005B4879"/>
    <w:rsid w:val="005C65BD"/>
    <w:rsid w:val="005D0D3F"/>
    <w:rsid w:val="005E1E4D"/>
    <w:rsid w:val="005E28BA"/>
    <w:rsid w:val="005E5D6F"/>
    <w:rsid w:val="005F22DE"/>
    <w:rsid w:val="005F359F"/>
    <w:rsid w:val="0060514C"/>
    <w:rsid w:val="0060562D"/>
    <w:rsid w:val="00605E86"/>
    <w:rsid w:val="00612F14"/>
    <w:rsid w:val="00624513"/>
    <w:rsid w:val="00624B57"/>
    <w:rsid w:val="00625779"/>
    <w:rsid w:val="00644237"/>
    <w:rsid w:val="006615F1"/>
    <w:rsid w:val="00662D9B"/>
    <w:rsid w:val="006637F5"/>
    <w:rsid w:val="0067008C"/>
    <w:rsid w:val="00674239"/>
    <w:rsid w:val="00676690"/>
    <w:rsid w:val="0067670C"/>
    <w:rsid w:val="00681FFC"/>
    <w:rsid w:val="00683E6E"/>
    <w:rsid w:val="00685FD8"/>
    <w:rsid w:val="0069135C"/>
    <w:rsid w:val="00694283"/>
    <w:rsid w:val="00696103"/>
    <w:rsid w:val="006A7E80"/>
    <w:rsid w:val="006B5780"/>
    <w:rsid w:val="006B797A"/>
    <w:rsid w:val="006C7635"/>
    <w:rsid w:val="006D4DB4"/>
    <w:rsid w:val="006D6172"/>
    <w:rsid w:val="006E37AD"/>
    <w:rsid w:val="006E53D5"/>
    <w:rsid w:val="006F29F6"/>
    <w:rsid w:val="006F46E3"/>
    <w:rsid w:val="006F5E27"/>
    <w:rsid w:val="006F6F04"/>
    <w:rsid w:val="006F78B4"/>
    <w:rsid w:val="007051CF"/>
    <w:rsid w:val="0071280C"/>
    <w:rsid w:val="00714C1D"/>
    <w:rsid w:val="00720B92"/>
    <w:rsid w:val="00724165"/>
    <w:rsid w:val="00727E5C"/>
    <w:rsid w:val="007341BC"/>
    <w:rsid w:val="0073500E"/>
    <w:rsid w:val="00736413"/>
    <w:rsid w:val="00740AAA"/>
    <w:rsid w:val="00744467"/>
    <w:rsid w:val="007533EF"/>
    <w:rsid w:val="0076376D"/>
    <w:rsid w:val="0076549F"/>
    <w:rsid w:val="00766B6B"/>
    <w:rsid w:val="00780911"/>
    <w:rsid w:val="00780A94"/>
    <w:rsid w:val="007865BF"/>
    <w:rsid w:val="00791CE6"/>
    <w:rsid w:val="00796732"/>
    <w:rsid w:val="007A1D31"/>
    <w:rsid w:val="007A37BF"/>
    <w:rsid w:val="007B17C8"/>
    <w:rsid w:val="007C08A8"/>
    <w:rsid w:val="007C5A59"/>
    <w:rsid w:val="007D0530"/>
    <w:rsid w:val="007D0C50"/>
    <w:rsid w:val="007D211C"/>
    <w:rsid w:val="007D2B70"/>
    <w:rsid w:val="007D43AA"/>
    <w:rsid w:val="007E072E"/>
    <w:rsid w:val="007E5C13"/>
    <w:rsid w:val="007E60AB"/>
    <w:rsid w:val="007E771E"/>
    <w:rsid w:val="007F161C"/>
    <w:rsid w:val="007F4DB2"/>
    <w:rsid w:val="007F5AB9"/>
    <w:rsid w:val="007F7739"/>
    <w:rsid w:val="0080048C"/>
    <w:rsid w:val="00800589"/>
    <w:rsid w:val="0080267A"/>
    <w:rsid w:val="00807445"/>
    <w:rsid w:val="00817DA7"/>
    <w:rsid w:val="00825ECA"/>
    <w:rsid w:val="00834A6B"/>
    <w:rsid w:val="00845286"/>
    <w:rsid w:val="00852284"/>
    <w:rsid w:val="00855D5E"/>
    <w:rsid w:val="00855E6E"/>
    <w:rsid w:val="008635B7"/>
    <w:rsid w:val="00864FDE"/>
    <w:rsid w:val="008652C7"/>
    <w:rsid w:val="0087143C"/>
    <w:rsid w:val="008717F2"/>
    <w:rsid w:val="00882EEA"/>
    <w:rsid w:val="008831E5"/>
    <w:rsid w:val="00883E01"/>
    <w:rsid w:val="00884166"/>
    <w:rsid w:val="0088687A"/>
    <w:rsid w:val="00886949"/>
    <w:rsid w:val="008967B5"/>
    <w:rsid w:val="008A5CE8"/>
    <w:rsid w:val="008B37AF"/>
    <w:rsid w:val="008B6476"/>
    <w:rsid w:val="008C5FDA"/>
    <w:rsid w:val="008D0D35"/>
    <w:rsid w:val="008D2E6A"/>
    <w:rsid w:val="008D6897"/>
    <w:rsid w:val="008D7311"/>
    <w:rsid w:val="008D753E"/>
    <w:rsid w:val="008E564B"/>
    <w:rsid w:val="008E726F"/>
    <w:rsid w:val="008F4FB8"/>
    <w:rsid w:val="0090589D"/>
    <w:rsid w:val="009069A0"/>
    <w:rsid w:val="009108BE"/>
    <w:rsid w:val="00920522"/>
    <w:rsid w:val="009241B3"/>
    <w:rsid w:val="009417F9"/>
    <w:rsid w:val="00944945"/>
    <w:rsid w:val="00944D6D"/>
    <w:rsid w:val="00951715"/>
    <w:rsid w:val="009548C7"/>
    <w:rsid w:val="00963743"/>
    <w:rsid w:val="00973D89"/>
    <w:rsid w:val="009816A9"/>
    <w:rsid w:val="00984A3C"/>
    <w:rsid w:val="00986193"/>
    <w:rsid w:val="00987266"/>
    <w:rsid w:val="009902E3"/>
    <w:rsid w:val="009908DD"/>
    <w:rsid w:val="009913FD"/>
    <w:rsid w:val="00991527"/>
    <w:rsid w:val="00995E49"/>
    <w:rsid w:val="00995FEF"/>
    <w:rsid w:val="009A55AD"/>
    <w:rsid w:val="009B5C35"/>
    <w:rsid w:val="009C1087"/>
    <w:rsid w:val="009C645C"/>
    <w:rsid w:val="009D3B52"/>
    <w:rsid w:val="009D71C2"/>
    <w:rsid w:val="009E5375"/>
    <w:rsid w:val="009E6FF6"/>
    <w:rsid w:val="009F1150"/>
    <w:rsid w:val="009F5EC2"/>
    <w:rsid w:val="009F5F0E"/>
    <w:rsid w:val="00A009AC"/>
    <w:rsid w:val="00A020EC"/>
    <w:rsid w:val="00A04E48"/>
    <w:rsid w:val="00A05CFB"/>
    <w:rsid w:val="00A1083C"/>
    <w:rsid w:val="00A12DBF"/>
    <w:rsid w:val="00A16F6E"/>
    <w:rsid w:val="00A17C6D"/>
    <w:rsid w:val="00A20A44"/>
    <w:rsid w:val="00A22886"/>
    <w:rsid w:val="00A264CD"/>
    <w:rsid w:val="00A34BB9"/>
    <w:rsid w:val="00A50901"/>
    <w:rsid w:val="00A565FC"/>
    <w:rsid w:val="00A65B0C"/>
    <w:rsid w:val="00A75575"/>
    <w:rsid w:val="00A77A6E"/>
    <w:rsid w:val="00A81468"/>
    <w:rsid w:val="00A8191D"/>
    <w:rsid w:val="00A94396"/>
    <w:rsid w:val="00AA15B6"/>
    <w:rsid w:val="00AA25FB"/>
    <w:rsid w:val="00AA5945"/>
    <w:rsid w:val="00AA7E65"/>
    <w:rsid w:val="00AB13D3"/>
    <w:rsid w:val="00AB4564"/>
    <w:rsid w:val="00AB6A16"/>
    <w:rsid w:val="00AD352E"/>
    <w:rsid w:val="00AD5CAD"/>
    <w:rsid w:val="00AD651D"/>
    <w:rsid w:val="00AD6D4B"/>
    <w:rsid w:val="00AE2019"/>
    <w:rsid w:val="00AE2EA5"/>
    <w:rsid w:val="00AE4FDE"/>
    <w:rsid w:val="00AF1DA6"/>
    <w:rsid w:val="00B15136"/>
    <w:rsid w:val="00B176A7"/>
    <w:rsid w:val="00B249CB"/>
    <w:rsid w:val="00B27A2B"/>
    <w:rsid w:val="00B318F0"/>
    <w:rsid w:val="00B359E6"/>
    <w:rsid w:val="00B3637C"/>
    <w:rsid w:val="00B46EB2"/>
    <w:rsid w:val="00B56B5A"/>
    <w:rsid w:val="00B609E1"/>
    <w:rsid w:val="00B61D8B"/>
    <w:rsid w:val="00B63972"/>
    <w:rsid w:val="00B7398A"/>
    <w:rsid w:val="00B77AA5"/>
    <w:rsid w:val="00B80274"/>
    <w:rsid w:val="00B80850"/>
    <w:rsid w:val="00B840CA"/>
    <w:rsid w:val="00B85A4F"/>
    <w:rsid w:val="00B8728C"/>
    <w:rsid w:val="00BA04A5"/>
    <w:rsid w:val="00BA45D0"/>
    <w:rsid w:val="00BC51D5"/>
    <w:rsid w:val="00BC60B2"/>
    <w:rsid w:val="00BC7BC9"/>
    <w:rsid w:val="00BD4AAB"/>
    <w:rsid w:val="00BD6ECB"/>
    <w:rsid w:val="00BD76AA"/>
    <w:rsid w:val="00BE1274"/>
    <w:rsid w:val="00BE7AC3"/>
    <w:rsid w:val="00BF2BC0"/>
    <w:rsid w:val="00BF57C9"/>
    <w:rsid w:val="00C0217E"/>
    <w:rsid w:val="00C027BD"/>
    <w:rsid w:val="00C0393F"/>
    <w:rsid w:val="00C04D86"/>
    <w:rsid w:val="00C04EDD"/>
    <w:rsid w:val="00C102C1"/>
    <w:rsid w:val="00C10426"/>
    <w:rsid w:val="00C13F17"/>
    <w:rsid w:val="00C1755D"/>
    <w:rsid w:val="00C233F7"/>
    <w:rsid w:val="00C23ABE"/>
    <w:rsid w:val="00C255D9"/>
    <w:rsid w:val="00C26DA6"/>
    <w:rsid w:val="00C35CDA"/>
    <w:rsid w:val="00C36C02"/>
    <w:rsid w:val="00C43A2D"/>
    <w:rsid w:val="00C47077"/>
    <w:rsid w:val="00C507ED"/>
    <w:rsid w:val="00C54BFD"/>
    <w:rsid w:val="00C56A9C"/>
    <w:rsid w:val="00C6335D"/>
    <w:rsid w:val="00C64032"/>
    <w:rsid w:val="00C671ED"/>
    <w:rsid w:val="00C72200"/>
    <w:rsid w:val="00C7646B"/>
    <w:rsid w:val="00C80214"/>
    <w:rsid w:val="00C83FA8"/>
    <w:rsid w:val="00C84645"/>
    <w:rsid w:val="00C855E0"/>
    <w:rsid w:val="00C903F4"/>
    <w:rsid w:val="00C9643B"/>
    <w:rsid w:val="00CA2CB8"/>
    <w:rsid w:val="00CA4C20"/>
    <w:rsid w:val="00CB370C"/>
    <w:rsid w:val="00CC02BF"/>
    <w:rsid w:val="00CC6567"/>
    <w:rsid w:val="00CE0085"/>
    <w:rsid w:val="00CE5638"/>
    <w:rsid w:val="00CE751B"/>
    <w:rsid w:val="00CF2693"/>
    <w:rsid w:val="00CF3CAC"/>
    <w:rsid w:val="00CF574A"/>
    <w:rsid w:val="00D01B78"/>
    <w:rsid w:val="00D129EA"/>
    <w:rsid w:val="00D1464C"/>
    <w:rsid w:val="00D15550"/>
    <w:rsid w:val="00D15F4C"/>
    <w:rsid w:val="00D166BD"/>
    <w:rsid w:val="00D2790D"/>
    <w:rsid w:val="00D3103F"/>
    <w:rsid w:val="00D32F05"/>
    <w:rsid w:val="00D41692"/>
    <w:rsid w:val="00D44779"/>
    <w:rsid w:val="00D47900"/>
    <w:rsid w:val="00D57F85"/>
    <w:rsid w:val="00D626B0"/>
    <w:rsid w:val="00D62A80"/>
    <w:rsid w:val="00D634EA"/>
    <w:rsid w:val="00D64361"/>
    <w:rsid w:val="00D662C3"/>
    <w:rsid w:val="00D672ED"/>
    <w:rsid w:val="00D6742D"/>
    <w:rsid w:val="00D73155"/>
    <w:rsid w:val="00D74377"/>
    <w:rsid w:val="00D765DD"/>
    <w:rsid w:val="00D85531"/>
    <w:rsid w:val="00D90CBE"/>
    <w:rsid w:val="00D94188"/>
    <w:rsid w:val="00D96EDD"/>
    <w:rsid w:val="00DB09C7"/>
    <w:rsid w:val="00DB6376"/>
    <w:rsid w:val="00DB76A6"/>
    <w:rsid w:val="00DC11D5"/>
    <w:rsid w:val="00DC2932"/>
    <w:rsid w:val="00DC6D24"/>
    <w:rsid w:val="00DD483A"/>
    <w:rsid w:val="00DE410B"/>
    <w:rsid w:val="00DE6A27"/>
    <w:rsid w:val="00DF1F9A"/>
    <w:rsid w:val="00DF61C1"/>
    <w:rsid w:val="00E02885"/>
    <w:rsid w:val="00E041AE"/>
    <w:rsid w:val="00E10B90"/>
    <w:rsid w:val="00E112FB"/>
    <w:rsid w:val="00E124B3"/>
    <w:rsid w:val="00E2347C"/>
    <w:rsid w:val="00E24D23"/>
    <w:rsid w:val="00E268DE"/>
    <w:rsid w:val="00E33EE6"/>
    <w:rsid w:val="00E3633D"/>
    <w:rsid w:val="00E47615"/>
    <w:rsid w:val="00E5341B"/>
    <w:rsid w:val="00E60A9C"/>
    <w:rsid w:val="00E67E13"/>
    <w:rsid w:val="00E74783"/>
    <w:rsid w:val="00E86FFF"/>
    <w:rsid w:val="00E9415B"/>
    <w:rsid w:val="00E955F2"/>
    <w:rsid w:val="00EB6167"/>
    <w:rsid w:val="00EC2FBE"/>
    <w:rsid w:val="00ED3C3D"/>
    <w:rsid w:val="00ED5E55"/>
    <w:rsid w:val="00ED5FF5"/>
    <w:rsid w:val="00EE35CD"/>
    <w:rsid w:val="00EE6D5C"/>
    <w:rsid w:val="00EF5CCE"/>
    <w:rsid w:val="00EF7805"/>
    <w:rsid w:val="00F05531"/>
    <w:rsid w:val="00F10B3B"/>
    <w:rsid w:val="00F11B91"/>
    <w:rsid w:val="00F15C62"/>
    <w:rsid w:val="00F179D6"/>
    <w:rsid w:val="00F2258C"/>
    <w:rsid w:val="00F2561B"/>
    <w:rsid w:val="00F332F6"/>
    <w:rsid w:val="00F3433D"/>
    <w:rsid w:val="00F369A0"/>
    <w:rsid w:val="00F40198"/>
    <w:rsid w:val="00F40426"/>
    <w:rsid w:val="00F40D75"/>
    <w:rsid w:val="00F439C9"/>
    <w:rsid w:val="00F50BB7"/>
    <w:rsid w:val="00F63617"/>
    <w:rsid w:val="00F71820"/>
    <w:rsid w:val="00F80304"/>
    <w:rsid w:val="00F8207B"/>
    <w:rsid w:val="00F82CB3"/>
    <w:rsid w:val="00F870AB"/>
    <w:rsid w:val="00F8793C"/>
    <w:rsid w:val="00F9080F"/>
    <w:rsid w:val="00F91C8E"/>
    <w:rsid w:val="00FB33D8"/>
    <w:rsid w:val="00FB5B87"/>
    <w:rsid w:val="00FB7D7F"/>
    <w:rsid w:val="00FC0412"/>
    <w:rsid w:val="00FD7888"/>
    <w:rsid w:val="00FE0572"/>
    <w:rsid w:val="00FE5FF6"/>
    <w:rsid w:val="00FE7B8D"/>
    <w:rsid w:val="00FF1B35"/>
    <w:rsid w:val="00FF31BD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3995C"/>
  <w15:docId w15:val="{A1DA4CB1-859E-4342-BAD9-B412C672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8967B5"/>
  </w:style>
  <w:style w:type="paragraph" w:styleId="a5">
    <w:name w:val="footer"/>
    <w:basedOn w:val="a"/>
    <w:link w:val="a6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8967B5"/>
  </w:style>
  <w:style w:type="paragraph" w:styleId="a7">
    <w:name w:val="Balloon Text"/>
    <w:basedOn w:val="a"/>
    <w:link w:val="a8"/>
    <w:uiPriority w:val="99"/>
    <w:semiHidden/>
    <w:unhideWhenUsed/>
    <w:rsid w:val="00C43A2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3A2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uiPriority w:val="99"/>
    <w:rsid w:val="007F161C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bidi="ar-YE"/>
    </w:rPr>
  </w:style>
  <w:style w:type="paragraph" w:styleId="a9">
    <w:name w:val="List Paragraph"/>
    <w:basedOn w:val="a"/>
    <w:uiPriority w:val="34"/>
    <w:qFormat/>
    <w:rsid w:val="007241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a0"/>
    <w:uiPriority w:val="99"/>
    <w:unhideWhenUsed/>
    <w:rsid w:val="008B37A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5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u1990\&#1514;&#1508;&#1512;&#1497;&#1496;%20&#1492;&#1514;&#1495;&#1500;&#1492;\Desktop\&#1500;&#1493;&#1490;&#1493;%20&#1488;&#1490;&#1507;%20&#1492;&#1512;&#1499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91D73-7F35-4360-B882-8D5F411AE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אגף הרכש.dotx</Template>
  <TotalTime>1</TotalTime>
  <Pages>1</Pages>
  <Words>73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בטי כהן</dc:creator>
  <cp:lastModifiedBy>בטי כהן</cp:lastModifiedBy>
  <cp:revision>2</cp:revision>
  <cp:lastPrinted>2025-11-25T08:27:00Z</cp:lastPrinted>
  <dcterms:created xsi:type="dcterms:W3CDTF">2025-11-25T08:31:00Z</dcterms:created>
  <dcterms:modified xsi:type="dcterms:W3CDTF">2025-11-25T08:31:00Z</dcterms:modified>
</cp:coreProperties>
</file>